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329" w:rsidRPr="00C1521F" w:rsidRDefault="00E03329" w:rsidP="00080A14">
      <w:pPr>
        <w:ind w:left="-426"/>
        <w:jc w:val="center"/>
        <w:rPr>
          <w:b/>
        </w:rPr>
      </w:pPr>
      <w:r w:rsidRPr="00C1521F">
        <w:rPr>
          <w:b/>
        </w:rPr>
        <w:t xml:space="preserve">Список членов профсоюза МБОУ «Кильдюшевская СОШ» и  </w:t>
      </w:r>
    </w:p>
    <w:p w:rsidR="00E03329" w:rsidRPr="00C1521F" w:rsidRDefault="00E03329" w:rsidP="00080A14">
      <w:pPr>
        <w:ind w:left="-426"/>
        <w:jc w:val="center"/>
        <w:rPr>
          <w:b/>
          <w:bCs/>
        </w:rPr>
      </w:pPr>
      <w:r w:rsidRPr="00C1521F">
        <w:rPr>
          <w:b/>
        </w:rPr>
        <w:t>МБДОУ «Кильдюшевский детский сад «Улыбка»</w:t>
      </w:r>
    </w:p>
    <w:tbl>
      <w:tblPr>
        <w:tblpPr w:leftFromText="180" w:rightFromText="180" w:vertAnchor="text" w:tblpY="1"/>
        <w:tblOverlap w:val="never"/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0"/>
        <w:gridCol w:w="3791"/>
        <w:gridCol w:w="4997"/>
      </w:tblGrid>
      <w:tr w:rsidR="00E03329" w:rsidRPr="00155471" w:rsidTr="00080A14">
        <w:tc>
          <w:tcPr>
            <w:tcW w:w="710" w:type="dxa"/>
          </w:tcPr>
          <w:p w:rsidR="00E03329" w:rsidRPr="00155471" w:rsidRDefault="00E03329" w:rsidP="00080A14">
            <w:pPr>
              <w:jc w:val="center"/>
              <w:rPr>
                <w:bCs/>
                <w:sz w:val="20"/>
                <w:szCs w:val="20"/>
              </w:rPr>
            </w:pPr>
            <w:r w:rsidRPr="00155471">
              <w:rPr>
                <w:bCs/>
                <w:sz w:val="20"/>
                <w:szCs w:val="20"/>
              </w:rPr>
              <w:t>№ п/п</w:t>
            </w:r>
          </w:p>
        </w:tc>
        <w:tc>
          <w:tcPr>
            <w:tcW w:w="3791" w:type="dxa"/>
          </w:tcPr>
          <w:p w:rsidR="00E03329" w:rsidRPr="00155471" w:rsidRDefault="00E03329" w:rsidP="00080A14">
            <w:pPr>
              <w:jc w:val="center"/>
              <w:rPr>
                <w:bCs/>
                <w:sz w:val="20"/>
                <w:szCs w:val="20"/>
              </w:rPr>
            </w:pPr>
            <w:r w:rsidRPr="00155471">
              <w:rPr>
                <w:bCs/>
                <w:sz w:val="20"/>
                <w:szCs w:val="20"/>
              </w:rPr>
              <w:t xml:space="preserve">ФИО работника </w:t>
            </w:r>
          </w:p>
        </w:tc>
        <w:tc>
          <w:tcPr>
            <w:tcW w:w="4997" w:type="dxa"/>
          </w:tcPr>
          <w:p w:rsidR="00E03329" w:rsidRPr="00155471" w:rsidRDefault="00E03329" w:rsidP="00080A14">
            <w:pPr>
              <w:jc w:val="center"/>
              <w:rPr>
                <w:bCs/>
                <w:sz w:val="20"/>
                <w:szCs w:val="20"/>
              </w:rPr>
            </w:pPr>
            <w:r w:rsidRPr="00155471">
              <w:rPr>
                <w:bCs/>
                <w:sz w:val="20"/>
                <w:szCs w:val="20"/>
              </w:rPr>
              <w:t>Должность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>Митрюшкина Юлия Гурьевна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>Директор школы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2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Мешкова  Людмила Александровна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русского языка и литературы, завуч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3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Горбунова Людмила Павловна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математики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4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Гуслёва Нина Петровна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начальных классов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5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Долгова Людмила Николаевна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начальных классов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6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Егоркина Елена Ивановна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начальных классов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7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Горбунова Елена  Петровна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начальных классов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8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Кириллова Татьяна Геннадьевна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ИЗО, музыки</w:t>
            </w:r>
            <w:r>
              <w:rPr>
                <w:bCs/>
              </w:rPr>
              <w:t>, зам. дир. по ВР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9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Кириллова Людмила Ивановна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географии, истории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10.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Адамова Надежда Андреевна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русского языка и литературы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11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Врясов Юрий Анатольевич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математики и информатики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12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Врясова Наталья Петровна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физики, технологии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13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>
              <w:rPr>
                <w:bCs/>
              </w:rPr>
              <w:t>Гарипова Резе</w:t>
            </w:r>
            <w:r w:rsidRPr="00155471">
              <w:rPr>
                <w:bCs/>
              </w:rPr>
              <w:t>да Ахметовна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татарского языка и литературы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14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Тазеева Миляуша Мунировна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татарского языка и литературы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15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Куйрукова Альфинур Рустамовна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татарского языка и литературы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16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Замалетдинова  Наталья Сергеевна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 xml:space="preserve">Учитель английского языка 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17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Кильганов Денис Павлович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химии и биологии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18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Исаев Николай Сергеевич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физкультуры и ОБЖ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</w:rPr>
            </w:pPr>
            <w:r>
              <w:rPr>
                <w:bCs/>
              </w:rPr>
              <w:t>19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</w:rPr>
            </w:pPr>
            <w:r>
              <w:rPr>
                <w:bCs/>
              </w:rPr>
              <w:t>Краснов Иван Викторович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</w:rPr>
            </w:pPr>
            <w:r>
              <w:rPr>
                <w:bCs/>
              </w:rPr>
              <w:t>Учитель английского языка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</w:rPr>
            </w:pPr>
            <w:r>
              <w:rPr>
                <w:bCs/>
              </w:rPr>
              <w:t>20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</w:rPr>
            </w:pPr>
            <w:r>
              <w:rPr>
                <w:bCs/>
              </w:rPr>
              <w:t>Абульханова Наиля Ахтямовна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</w:rPr>
            </w:pPr>
            <w:r>
              <w:rPr>
                <w:bCs/>
              </w:rPr>
              <w:t>Учитель татарского языка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</w:rPr>
            </w:pPr>
            <w:r>
              <w:rPr>
                <w:bCs/>
              </w:rPr>
              <w:t>21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 xml:space="preserve">Зубова Полина Ивановна 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 xml:space="preserve">Библиотекарь 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</w:rPr>
            </w:pPr>
            <w:r>
              <w:rPr>
                <w:bCs/>
              </w:rPr>
              <w:t>22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>Абмаева Наталья Олеговна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 xml:space="preserve">Повар 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</w:rPr>
            </w:pPr>
            <w:r>
              <w:rPr>
                <w:bCs/>
              </w:rPr>
              <w:t>23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>Горбунова Надежда Ивановна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>Подсобный работник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</w:rPr>
            </w:pPr>
            <w:r>
              <w:rPr>
                <w:bCs/>
              </w:rPr>
              <w:t>24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>Зубова Татьяна Федоровна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>Техничка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</w:rPr>
            </w:pPr>
            <w:r>
              <w:rPr>
                <w:bCs/>
              </w:rPr>
              <w:t>25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>Кудашова Алена Владимировна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>Техничка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</w:rPr>
            </w:pPr>
            <w:r>
              <w:rPr>
                <w:bCs/>
              </w:rPr>
              <w:t>26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</w:rPr>
            </w:pPr>
            <w:r>
              <w:rPr>
                <w:bCs/>
              </w:rPr>
              <w:t>Левштанова Татьяна</w:t>
            </w:r>
            <w:r w:rsidRPr="00155471">
              <w:rPr>
                <w:bCs/>
              </w:rPr>
              <w:t xml:space="preserve"> Ивановна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>Техничка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</w:rPr>
            </w:pPr>
            <w:r>
              <w:rPr>
                <w:bCs/>
              </w:rPr>
              <w:t>27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</w:rPr>
            </w:pPr>
            <w:r>
              <w:rPr>
                <w:bCs/>
              </w:rPr>
              <w:t>Калашников Геннадий Ильич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 xml:space="preserve">Сторож 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Default="00E03329" w:rsidP="00C1521F">
            <w:pPr>
              <w:jc w:val="center"/>
              <w:rPr>
                <w:bCs/>
              </w:rPr>
            </w:pPr>
            <w:r>
              <w:rPr>
                <w:bCs/>
              </w:rPr>
              <w:t>28.</w:t>
            </w:r>
          </w:p>
        </w:tc>
        <w:tc>
          <w:tcPr>
            <w:tcW w:w="3791" w:type="dxa"/>
          </w:tcPr>
          <w:p w:rsidR="00E03329" w:rsidRDefault="00E03329" w:rsidP="00C1521F">
            <w:pPr>
              <w:rPr>
                <w:bCs/>
              </w:rPr>
            </w:pPr>
            <w:r>
              <w:rPr>
                <w:bCs/>
              </w:rPr>
              <w:t>Митрюшкин Михаил Владимирович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</w:rPr>
            </w:pPr>
            <w:r>
              <w:rPr>
                <w:bCs/>
              </w:rPr>
              <w:t>Завхоз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</w:rPr>
            </w:pPr>
            <w:r>
              <w:rPr>
                <w:bCs/>
              </w:rPr>
              <w:t>29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>Левштанова Валентина Петровна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 xml:space="preserve">Заведующая 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</w:rPr>
            </w:pPr>
            <w:r>
              <w:rPr>
                <w:bCs/>
              </w:rPr>
              <w:t>30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 xml:space="preserve">Абмаева  Галина Анатольевна 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>Воспитатель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</w:rPr>
            </w:pPr>
            <w:r>
              <w:rPr>
                <w:bCs/>
              </w:rPr>
              <w:t>31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 xml:space="preserve">Исаева Елена Петровна 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>Воспитатель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</w:rPr>
            </w:pPr>
            <w:r>
              <w:rPr>
                <w:bCs/>
              </w:rPr>
              <w:t>32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 xml:space="preserve">Уланова Валентина Николаевна 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>Помощник воспитателя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</w:rPr>
            </w:pPr>
            <w:r>
              <w:rPr>
                <w:bCs/>
              </w:rPr>
              <w:t>33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>Пучкова Любовь Васильевна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>Помощник воспитателя</w:t>
            </w:r>
          </w:p>
        </w:tc>
      </w:tr>
      <w:tr w:rsidR="00E03329" w:rsidRPr="00155471" w:rsidTr="00080A14">
        <w:tc>
          <w:tcPr>
            <w:tcW w:w="710" w:type="dxa"/>
          </w:tcPr>
          <w:p w:rsidR="00E03329" w:rsidRPr="00155471" w:rsidRDefault="00E03329" w:rsidP="00C1521F">
            <w:pPr>
              <w:jc w:val="center"/>
              <w:rPr>
                <w:bCs/>
              </w:rPr>
            </w:pPr>
            <w:r>
              <w:rPr>
                <w:bCs/>
              </w:rPr>
              <w:t>34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>Зубова Светлана Васильевна</w:t>
            </w:r>
          </w:p>
        </w:tc>
        <w:tc>
          <w:tcPr>
            <w:tcW w:w="4997" w:type="dxa"/>
          </w:tcPr>
          <w:p w:rsidR="00E03329" w:rsidRPr="00155471" w:rsidRDefault="00E03329" w:rsidP="00C1521F">
            <w:pPr>
              <w:rPr>
                <w:bCs/>
              </w:rPr>
            </w:pPr>
            <w:r w:rsidRPr="00155471">
              <w:rPr>
                <w:bCs/>
              </w:rPr>
              <w:t>Повар</w:t>
            </w:r>
          </w:p>
        </w:tc>
      </w:tr>
    </w:tbl>
    <w:p w:rsidR="00E03329" w:rsidRDefault="00E03329" w:rsidP="00080A14">
      <w:pPr>
        <w:jc w:val="center"/>
        <w:rPr>
          <w:bCs/>
        </w:rPr>
      </w:pPr>
      <w:r>
        <w:rPr>
          <w:bCs/>
        </w:rPr>
        <w:br w:type="textWrapping" w:clear="all"/>
      </w:r>
    </w:p>
    <w:p w:rsidR="00E03329" w:rsidRDefault="00E03329" w:rsidP="00D77318">
      <w:pPr>
        <w:tabs>
          <w:tab w:val="left" w:pos="6675"/>
        </w:tabs>
      </w:pPr>
      <w:r>
        <w:t xml:space="preserve">                              Председатель профкома: Долгова Людмила Николаевна</w:t>
      </w:r>
      <w:r>
        <w:tab/>
      </w:r>
    </w:p>
    <w:p w:rsidR="00E03329" w:rsidRDefault="00E03329" w:rsidP="00D77318">
      <w:pPr>
        <w:tabs>
          <w:tab w:val="left" w:pos="6675"/>
        </w:tabs>
      </w:pPr>
    </w:p>
    <w:p w:rsidR="00E03329" w:rsidRDefault="00E03329" w:rsidP="00D77318">
      <w:pPr>
        <w:tabs>
          <w:tab w:val="left" w:pos="6675"/>
        </w:tabs>
      </w:pPr>
    </w:p>
    <w:p w:rsidR="00E03329" w:rsidRDefault="00E03329" w:rsidP="00D77318">
      <w:pPr>
        <w:tabs>
          <w:tab w:val="left" w:pos="5520"/>
        </w:tabs>
      </w:pPr>
      <w:r>
        <w:tab/>
      </w:r>
    </w:p>
    <w:p w:rsidR="00E03329" w:rsidRDefault="00E03329" w:rsidP="00D77318">
      <w:pPr>
        <w:tabs>
          <w:tab w:val="left" w:pos="5520"/>
        </w:tabs>
      </w:pPr>
    </w:p>
    <w:p w:rsidR="00E03329" w:rsidRDefault="00E03329" w:rsidP="00D77318">
      <w:pPr>
        <w:tabs>
          <w:tab w:val="left" w:pos="5520"/>
        </w:tabs>
      </w:pPr>
    </w:p>
    <w:p w:rsidR="00E03329" w:rsidRDefault="00E03329" w:rsidP="00D77318">
      <w:pPr>
        <w:tabs>
          <w:tab w:val="left" w:pos="5520"/>
        </w:tabs>
      </w:pPr>
    </w:p>
    <w:p w:rsidR="00E03329" w:rsidRDefault="00E03329" w:rsidP="00D77318">
      <w:pPr>
        <w:tabs>
          <w:tab w:val="left" w:pos="5520"/>
        </w:tabs>
      </w:pPr>
    </w:p>
    <w:p w:rsidR="00E03329" w:rsidRDefault="00E03329" w:rsidP="00D77318">
      <w:pPr>
        <w:tabs>
          <w:tab w:val="left" w:pos="5520"/>
        </w:tabs>
      </w:pPr>
    </w:p>
    <w:p w:rsidR="00E03329" w:rsidRDefault="00E03329" w:rsidP="00D77318">
      <w:pPr>
        <w:tabs>
          <w:tab w:val="left" w:pos="5520"/>
        </w:tabs>
      </w:pPr>
    </w:p>
    <w:p w:rsidR="00E03329" w:rsidRDefault="00E03329" w:rsidP="00D77318">
      <w:pPr>
        <w:tabs>
          <w:tab w:val="left" w:pos="5520"/>
        </w:tabs>
      </w:pPr>
    </w:p>
    <w:p w:rsidR="00E03329" w:rsidRDefault="00E03329" w:rsidP="00D77318">
      <w:pPr>
        <w:tabs>
          <w:tab w:val="left" w:pos="5520"/>
        </w:tabs>
      </w:pPr>
    </w:p>
    <w:p w:rsidR="00E03329" w:rsidRDefault="00E03329" w:rsidP="00D77318">
      <w:pPr>
        <w:tabs>
          <w:tab w:val="left" w:pos="5520"/>
        </w:tabs>
      </w:pPr>
    </w:p>
    <w:p w:rsidR="00E03329" w:rsidRDefault="00E03329" w:rsidP="00D77318">
      <w:pPr>
        <w:tabs>
          <w:tab w:val="left" w:pos="5520"/>
        </w:tabs>
      </w:pPr>
    </w:p>
    <w:p w:rsidR="00E03329" w:rsidRDefault="00E03329" w:rsidP="00D77318">
      <w:pPr>
        <w:tabs>
          <w:tab w:val="left" w:pos="5520"/>
        </w:tabs>
      </w:pPr>
    </w:p>
    <w:p w:rsidR="00E03329" w:rsidRDefault="00E03329" w:rsidP="00D77318">
      <w:pPr>
        <w:tabs>
          <w:tab w:val="left" w:pos="5520"/>
        </w:tabs>
      </w:pPr>
    </w:p>
    <w:p w:rsidR="00E03329" w:rsidRDefault="00E03329" w:rsidP="00D77318">
      <w:pPr>
        <w:tabs>
          <w:tab w:val="left" w:pos="5520"/>
        </w:tabs>
      </w:pPr>
    </w:p>
    <w:p w:rsidR="00E03329" w:rsidRDefault="00E03329" w:rsidP="00D77318">
      <w:pPr>
        <w:tabs>
          <w:tab w:val="left" w:pos="5520"/>
        </w:tabs>
      </w:pPr>
    </w:p>
    <w:p w:rsidR="00E03329" w:rsidRDefault="00E03329" w:rsidP="00D77318">
      <w:pPr>
        <w:tabs>
          <w:tab w:val="left" w:pos="5520"/>
        </w:tabs>
      </w:pPr>
    </w:p>
    <w:p w:rsidR="00E03329" w:rsidRDefault="00E03329" w:rsidP="00D77318">
      <w:pPr>
        <w:tabs>
          <w:tab w:val="left" w:pos="5520"/>
        </w:tabs>
        <w:rPr>
          <w:b/>
        </w:rPr>
      </w:pPr>
      <w:r w:rsidRPr="004A381D">
        <w:rPr>
          <w:b/>
        </w:rPr>
        <w:t>Список членов профсоюза</w:t>
      </w:r>
      <w:r>
        <w:rPr>
          <w:b/>
        </w:rPr>
        <w:t xml:space="preserve"> МБОУ «Кильдюшевская СОШ»</w:t>
      </w:r>
      <w:r w:rsidRPr="004A381D">
        <w:rPr>
          <w:b/>
        </w:rPr>
        <w:t xml:space="preserve">, имеющих два </w:t>
      </w:r>
      <w:r>
        <w:rPr>
          <w:b/>
        </w:rPr>
        <w:t xml:space="preserve">- </w:t>
      </w:r>
      <w:r w:rsidRPr="004A381D">
        <w:rPr>
          <w:b/>
        </w:rPr>
        <w:t>и более детей</w:t>
      </w:r>
    </w:p>
    <w:p w:rsidR="00E03329" w:rsidRDefault="00E03329" w:rsidP="00D77318">
      <w:pPr>
        <w:tabs>
          <w:tab w:val="left" w:pos="5520"/>
        </w:tabs>
        <w:rPr>
          <w:b/>
        </w:rPr>
      </w:pPr>
    </w:p>
    <w:p w:rsidR="00E03329" w:rsidRDefault="00E03329" w:rsidP="00D77318">
      <w:pPr>
        <w:tabs>
          <w:tab w:val="left" w:pos="5520"/>
        </w:tabs>
        <w:rPr>
          <w:b/>
        </w:rPr>
      </w:pPr>
      <w:r>
        <w:rPr>
          <w:b/>
        </w:rPr>
        <w:t>1. Абмаева Наталья Олеговна  -           Абмаева Вероника Николаевна</w:t>
      </w:r>
    </w:p>
    <w:p w:rsidR="00E03329" w:rsidRDefault="00E03329" w:rsidP="00D77318">
      <w:pPr>
        <w:tabs>
          <w:tab w:val="left" w:pos="5520"/>
        </w:tabs>
        <w:rPr>
          <w:b/>
        </w:rPr>
      </w:pPr>
      <w:r>
        <w:rPr>
          <w:b/>
        </w:rPr>
        <w:t xml:space="preserve">                                                                       Абмаева Диана Николаевна </w:t>
      </w:r>
    </w:p>
    <w:p w:rsidR="00E03329" w:rsidRDefault="00E03329" w:rsidP="00D77318">
      <w:pPr>
        <w:tabs>
          <w:tab w:val="left" w:pos="5520"/>
        </w:tabs>
        <w:rPr>
          <w:b/>
        </w:rPr>
      </w:pPr>
      <w:r>
        <w:rPr>
          <w:b/>
        </w:rPr>
        <w:t>2. Зубова Татьяна Федоровна –           Зубов Никита Юрьевич</w:t>
      </w:r>
    </w:p>
    <w:p w:rsidR="00E03329" w:rsidRDefault="00E03329" w:rsidP="00D77318">
      <w:pPr>
        <w:tabs>
          <w:tab w:val="left" w:pos="5520"/>
        </w:tabs>
        <w:rPr>
          <w:b/>
        </w:rPr>
      </w:pPr>
      <w:r>
        <w:rPr>
          <w:b/>
        </w:rPr>
        <w:t xml:space="preserve">                                                                       Зубов Константин Юрьевич</w:t>
      </w:r>
    </w:p>
    <w:p w:rsidR="00E03329" w:rsidRDefault="00E03329" w:rsidP="00D77318">
      <w:pPr>
        <w:tabs>
          <w:tab w:val="left" w:pos="5520"/>
        </w:tabs>
        <w:rPr>
          <w:b/>
        </w:rPr>
      </w:pPr>
      <w:r>
        <w:rPr>
          <w:b/>
        </w:rPr>
        <w:t>3. Кудашова Алена Владимировна – Кудашов Анатолий Сергеевич</w:t>
      </w:r>
    </w:p>
    <w:p w:rsidR="00E03329" w:rsidRDefault="00E03329" w:rsidP="00D77318">
      <w:pPr>
        <w:tabs>
          <w:tab w:val="left" w:pos="5520"/>
        </w:tabs>
        <w:rPr>
          <w:b/>
        </w:rPr>
      </w:pPr>
      <w:r>
        <w:rPr>
          <w:b/>
        </w:rPr>
        <w:t xml:space="preserve">                                                                       Кудашов Евгений Сергеевич</w:t>
      </w:r>
    </w:p>
    <w:p w:rsidR="00E03329" w:rsidRDefault="00E03329" w:rsidP="00D77318">
      <w:pPr>
        <w:tabs>
          <w:tab w:val="left" w:pos="5520"/>
        </w:tabs>
        <w:rPr>
          <w:b/>
        </w:rPr>
      </w:pPr>
      <w:r>
        <w:rPr>
          <w:b/>
        </w:rPr>
        <w:t>4. Горбунова Людмила Павловна –    Видманов  Евгений Валерьевич</w:t>
      </w:r>
    </w:p>
    <w:p w:rsidR="00E03329" w:rsidRDefault="00E03329" w:rsidP="00D77318">
      <w:pPr>
        <w:tabs>
          <w:tab w:val="left" w:pos="5520"/>
        </w:tabs>
        <w:rPr>
          <w:b/>
        </w:rPr>
      </w:pPr>
      <w:r>
        <w:rPr>
          <w:b/>
        </w:rPr>
        <w:t xml:space="preserve">                                                                       Видманова Милена Валерьевна</w:t>
      </w:r>
    </w:p>
    <w:p w:rsidR="00E03329" w:rsidRDefault="00E03329" w:rsidP="00D77318">
      <w:pPr>
        <w:tabs>
          <w:tab w:val="left" w:pos="5520"/>
        </w:tabs>
        <w:rPr>
          <w:b/>
        </w:rPr>
      </w:pPr>
      <w:r>
        <w:rPr>
          <w:b/>
        </w:rPr>
        <w:t xml:space="preserve">                                                                       Горбунова Арина Владимировна</w:t>
      </w:r>
    </w:p>
    <w:p w:rsidR="00E03329" w:rsidRDefault="00E03329" w:rsidP="00D77318">
      <w:pPr>
        <w:tabs>
          <w:tab w:val="left" w:pos="5520"/>
        </w:tabs>
        <w:rPr>
          <w:b/>
        </w:rPr>
      </w:pPr>
      <w:r>
        <w:rPr>
          <w:b/>
        </w:rPr>
        <w:t>5. Замалетдинова Наталья Сергеевна – Моисеев Антон Сергеевич</w:t>
      </w:r>
    </w:p>
    <w:p w:rsidR="00E03329" w:rsidRDefault="00E03329" w:rsidP="00D77318">
      <w:pPr>
        <w:tabs>
          <w:tab w:val="left" w:pos="5520"/>
        </w:tabs>
        <w:rPr>
          <w:b/>
        </w:rPr>
      </w:pPr>
      <w:r>
        <w:rPr>
          <w:b/>
        </w:rPr>
        <w:t xml:space="preserve">                                                                        Моисеева Ева Сергеевна</w:t>
      </w:r>
    </w:p>
    <w:p w:rsidR="00E03329" w:rsidRDefault="00E03329" w:rsidP="00D77318">
      <w:pPr>
        <w:tabs>
          <w:tab w:val="left" w:pos="5520"/>
        </w:tabs>
        <w:rPr>
          <w:b/>
        </w:rPr>
      </w:pPr>
      <w:r>
        <w:rPr>
          <w:b/>
        </w:rPr>
        <w:t>6. Врясов Юрий Анатольевич -           Врясов Евгений Юрьевич</w:t>
      </w:r>
    </w:p>
    <w:p w:rsidR="00E03329" w:rsidRDefault="00E03329" w:rsidP="00D77318">
      <w:pPr>
        <w:tabs>
          <w:tab w:val="left" w:pos="5520"/>
        </w:tabs>
        <w:rPr>
          <w:b/>
        </w:rPr>
      </w:pPr>
      <w:r>
        <w:rPr>
          <w:b/>
        </w:rPr>
        <w:t xml:space="preserve">                                                                      Врясова Злата Юрьевна</w:t>
      </w:r>
    </w:p>
    <w:p w:rsidR="00E03329" w:rsidRDefault="00E03329" w:rsidP="00D77318">
      <w:pPr>
        <w:tabs>
          <w:tab w:val="left" w:pos="5520"/>
        </w:tabs>
        <w:rPr>
          <w:b/>
        </w:rPr>
      </w:pPr>
      <w:r>
        <w:rPr>
          <w:b/>
        </w:rPr>
        <w:t>7. Врясова Наталья Петровна -            Врясов Евгений Юрьевич</w:t>
      </w:r>
    </w:p>
    <w:p w:rsidR="00E03329" w:rsidRDefault="00E03329" w:rsidP="00D77318">
      <w:pPr>
        <w:tabs>
          <w:tab w:val="left" w:pos="5520"/>
        </w:tabs>
        <w:rPr>
          <w:b/>
        </w:rPr>
      </w:pPr>
      <w:r>
        <w:rPr>
          <w:b/>
        </w:rPr>
        <w:t xml:space="preserve">                                                                      Врясова Злата Юрьевна</w:t>
      </w:r>
    </w:p>
    <w:p w:rsidR="00E03329" w:rsidRDefault="00E03329" w:rsidP="00D77318">
      <w:pPr>
        <w:tabs>
          <w:tab w:val="left" w:pos="5520"/>
        </w:tabs>
        <w:rPr>
          <w:b/>
        </w:rPr>
      </w:pPr>
    </w:p>
    <w:p w:rsidR="00E03329" w:rsidRDefault="00E03329" w:rsidP="00D77318">
      <w:pPr>
        <w:tabs>
          <w:tab w:val="left" w:pos="5520"/>
        </w:tabs>
        <w:rPr>
          <w:b/>
        </w:rPr>
      </w:pPr>
    </w:p>
    <w:p w:rsidR="00E03329" w:rsidRDefault="00E03329" w:rsidP="00D77318">
      <w:pPr>
        <w:tabs>
          <w:tab w:val="left" w:pos="5520"/>
        </w:tabs>
        <w:rPr>
          <w:b/>
        </w:rPr>
      </w:pPr>
    </w:p>
    <w:p w:rsidR="00E03329" w:rsidRDefault="00E03329" w:rsidP="00D77318">
      <w:pPr>
        <w:tabs>
          <w:tab w:val="left" w:pos="5520"/>
        </w:tabs>
        <w:rPr>
          <w:b/>
        </w:rPr>
      </w:pPr>
    </w:p>
    <w:p w:rsidR="00E03329" w:rsidRDefault="00E03329" w:rsidP="00D77318">
      <w:pPr>
        <w:tabs>
          <w:tab w:val="left" w:pos="5520"/>
        </w:tabs>
        <w:rPr>
          <w:b/>
        </w:rPr>
      </w:pPr>
    </w:p>
    <w:p w:rsidR="00E03329" w:rsidRDefault="00E03329" w:rsidP="00D77318">
      <w:pPr>
        <w:tabs>
          <w:tab w:val="left" w:pos="5520"/>
        </w:tabs>
        <w:rPr>
          <w:b/>
        </w:rPr>
      </w:pPr>
    </w:p>
    <w:p w:rsidR="00E03329" w:rsidRDefault="00E03329" w:rsidP="00D77318">
      <w:pPr>
        <w:tabs>
          <w:tab w:val="left" w:pos="5520"/>
        </w:tabs>
        <w:rPr>
          <w:b/>
        </w:rPr>
      </w:pPr>
    </w:p>
    <w:p w:rsidR="00E03329" w:rsidRDefault="00E03329" w:rsidP="00D77318">
      <w:pPr>
        <w:tabs>
          <w:tab w:val="left" w:pos="5520"/>
        </w:tabs>
        <w:rPr>
          <w:b/>
        </w:rPr>
      </w:pPr>
    </w:p>
    <w:p w:rsidR="00E03329" w:rsidRDefault="00E03329" w:rsidP="00D77318">
      <w:pPr>
        <w:tabs>
          <w:tab w:val="left" w:pos="5520"/>
        </w:tabs>
        <w:rPr>
          <w:b/>
        </w:rPr>
      </w:pPr>
    </w:p>
    <w:p w:rsidR="00E03329" w:rsidRDefault="00E03329" w:rsidP="00D77318">
      <w:pPr>
        <w:tabs>
          <w:tab w:val="left" w:pos="5520"/>
        </w:tabs>
        <w:rPr>
          <w:b/>
        </w:rPr>
      </w:pPr>
    </w:p>
    <w:p w:rsidR="00E03329" w:rsidRDefault="00E03329" w:rsidP="00D77318">
      <w:pPr>
        <w:tabs>
          <w:tab w:val="left" w:pos="5520"/>
        </w:tabs>
        <w:rPr>
          <w:b/>
        </w:rPr>
      </w:pPr>
    </w:p>
    <w:p w:rsidR="00E03329" w:rsidRDefault="00E03329" w:rsidP="000471EB">
      <w:pPr>
        <w:ind w:left="-426"/>
        <w:jc w:val="center"/>
      </w:pPr>
      <w:r>
        <w:t xml:space="preserve">Список женщин - членов профсоюза МБОУ «Кильдюшевская СОШ» и  </w:t>
      </w:r>
    </w:p>
    <w:p w:rsidR="00E03329" w:rsidRDefault="00E03329" w:rsidP="000471EB">
      <w:pPr>
        <w:ind w:left="-426"/>
        <w:jc w:val="center"/>
        <w:rPr>
          <w:bCs/>
        </w:rPr>
      </w:pPr>
      <w:r>
        <w:t>МБДОУ «Кильдюшевский детский сад «Улыбка»</w:t>
      </w:r>
    </w:p>
    <w:tbl>
      <w:tblPr>
        <w:tblpPr w:leftFromText="180" w:rightFromText="180" w:vertAnchor="text" w:tblpY="1"/>
        <w:tblOverlap w:val="never"/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0"/>
        <w:gridCol w:w="3791"/>
        <w:gridCol w:w="4997"/>
      </w:tblGrid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  <w:sz w:val="20"/>
                <w:szCs w:val="20"/>
              </w:rPr>
            </w:pPr>
            <w:r w:rsidRPr="00155471">
              <w:rPr>
                <w:bCs/>
                <w:sz w:val="20"/>
                <w:szCs w:val="20"/>
              </w:rPr>
              <w:t>№ п/п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jc w:val="center"/>
              <w:rPr>
                <w:bCs/>
                <w:sz w:val="20"/>
                <w:szCs w:val="20"/>
              </w:rPr>
            </w:pPr>
            <w:r w:rsidRPr="00155471">
              <w:rPr>
                <w:bCs/>
                <w:sz w:val="20"/>
                <w:szCs w:val="20"/>
              </w:rPr>
              <w:t xml:space="preserve">ФИО работника 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jc w:val="center"/>
              <w:rPr>
                <w:bCs/>
                <w:sz w:val="20"/>
                <w:szCs w:val="20"/>
              </w:rPr>
            </w:pPr>
            <w:r w:rsidRPr="00155471">
              <w:rPr>
                <w:bCs/>
                <w:sz w:val="20"/>
                <w:szCs w:val="20"/>
              </w:rPr>
              <w:t>Должность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1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Мешкова  Людмила Александровна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русского языка и литературы, завуч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2.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Горбунова Людмила Павловна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математики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3.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Гуслёва Нина Петровна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начальных классов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4.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Долгова Людмила Николаевна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начальных классов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5.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Егоркина Елена Ивановна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начальных классов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6.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Горбунова Елена  Петровна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начальных классов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7.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Кириллова Татьяна Геннадьевна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ИЗО, музыки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8.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Кириллова Людмила Ивановна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географии, истории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9.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Адамова Надежда Андреевна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русского языка и литературы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10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Врясова Наталья Петровна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физики, технологии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11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Гарипова Резида Ахметовна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татарского языка и литературы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12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Тазеева Миляуша Мунировна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татарского языка и литературы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13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Куйрукова Альфинур Рустамовна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татарского языка и литературы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14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Замалетдинова  Наталья Сергеевна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 xml:space="preserve">Учитель английского языка 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</w:rPr>
            </w:pPr>
            <w:r>
              <w:rPr>
                <w:bCs/>
              </w:rPr>
              <w:t>15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>Митрюшкина Юлия Гурьевна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>Директор школы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Default="00E03329" w:rsidP="000527DF">
            <w:pPr>
              <w:jc w:val="center"/>
              <w:rPr>
                <w:bCs/>
              </w:rPr>
            </w:pPr>
            <w:r>
              <w:rPr>
                <w:bCs/>
              </w:rPr>
              <w:t>16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</w:rPr>
            </w:pPr>
            <w:r>
              <w:rPr>
                <w:bCs/>
              </w:rPr>
              <w:t>Зафарова Светлана Исмагиловна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</w:rPr>
            </w:pPr>
            <w:r>
              <w:rPr>
                <w:bCs/>
              </w:rPr>
              <w:t>Учитель татарского языка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</w:rPr>
            </w:pPr>
            <w:r>
              <w:rPr>
                <w:bCs/>
              </w:rPr>
              <w:t>17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 xml:space="preserve">Зубова Полина Ивановна 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 xml:space="preserve">Библиотекарь 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</w:rPr>
            </w:pPr>
            <w:r>
              <w:rPr>
                <w:bCs/>
              </w:rPr>
              <w:t>18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>Абмаева Наталья Олеговна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 xml:space="preserve">Повар 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</w:rPr>
            </w:pPr>
            <w:r>
              <w:rPr>
                <w:bCs/>
              </w:rPr>
              <w:t>19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>Горбунова Надежда Ивановна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>Подсобный работник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</w:rPr>
            </w:pPr>
            <w:r>
              <w:rPr>
                <w:bCs/>
              </w:rPr>
              <w:t>20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>Зубова Татьяна Федоровна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>Техничка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</w:rPr>
            </w:pPr>
            <w:r>
              <w:rPr>
                <w:bCs/>
              </w:rPr>
              <w:t>21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>Кудашова Алена Владимировна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>Техничка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</w:rPr>
            </w:pPr>
            <w:r>
              <w:rPr>
                <w:bCs/>
              </w:rPr>
              <w:t>22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>Кудашова Галина Ивановна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>Техничка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</w:rPr>
            </w:pPr>
            <w:r>
              <w:rPr>
                <w:bCs/>
              </w:rPr>
              <w:t>23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>Левштанова Валентина Петровна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 xml:space="preserve">Заведующая 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</w:rPr>
            </w:pPr>
            <w:r>
              <w:rPr>
                <w:bCs/>
              </w:rPr>
              <w:t>24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 xml:space="preserve">Абмаева  Галина Анатольевна 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>Воспитатель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</w:rPr>
            </w:pPr>
            <w:r>
              <w:rPr>
                <w:bCs/>
              </w:rPr>
              <w:t>25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 xml:space="preserve">Исаева Елена Петровна 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>Воспитатель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</w:rPr>
            </w:pPr>
            <w:r>
              <w:rPr>
                <w:bCs/>
              </w:rPr>
              <w:t>26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 xml:space="preserve">Уланова Валентина Николаевна 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>Помощник воспитателя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</w:rPr>
            </w:pPr>
            <w:r>
              <w:rPr>
                <w:bCs/>
              </w:rPr>
              <w:t>27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>Пучкова Любовь Васильевна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>Помощник воспитателя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</w:rPr>
            </w:pPr>
            <w:r>
              <w:rPr>
                <w:bCs/>
              </w:rPr>
              <w:t>28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>Зубова Светлана Васильевна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>Повар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</w:rPr>
            </w:pPr>
            <w:r>
              <w:rPr>
                <w:bCs/>
              </w:rPr>
              <w:t>29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>Левштанова Татьяна Ивановна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>Прачка</w:t>
            </w:r>
          </w:p>
        </w:tc>
      </w:tr>
    </w:tbl>
    <w:p w:rsidR="00E03329" w:rsidRDefault="00E03329" w:rsidP="000471EB">
      <w:pPr>
        <w:jc w:val="center"/>
        <w:rPr>
          <w:bCs/>
        </w:rPr>
      </w:pPr>
      <w:r>
        <w:rPr>
          <w:bCs/>
        </w:rPr>
        <w:br w:type="textWrapping" w:clear="all"/>
      </w:r>
    </w:p>
    <w:p w:rsidR="00E03329" w:rsidRDefault="00E03329" w:rsidP="000471EB">
      <w:pPr>
        <w:tabs>
          <w:tab w:val="left" w:pos="6675"/>
        </w:tabs>
      </w:pPr>
      <w:r>
        <w:t xml:space="preserve">                              Председатель профкома:         Долгова Людмила Николаевна</w:t>
      </w:r>
      <w:r>
        <w:tab/>
      </w:r>
    </w:p>
    <w:p w:rsidR="00E03329" w:rsidRDefault="00E03329" w:rsidP="000471EB">
      <w:pPr>
        <w:tabs>
          <w:tab w:val="left" w:pos="6675"/>
        </w:tabs>
      </w:pPr>
    </w:p>
    <w:p w:rsidR="00E03329" w:rsidRDefault="00E03329" w:rsidP="000471EB">
      <w:pPr>
        <w:tabs>
          <w:tab w:val="left" w:pos="6675"/>
        </w:tabs>
      </w:pPr>
    </w:p>
    <w:p w:rsidR="00E03329" w:rsidRDefault="00E03329" w:rsidP="000471EB">
      <w:pPr>
        <w:tabs>
          <w:tab w:val="left" w:pos="5520"/>
        </w:tabs>
      </w:pPr>
      <w:r>
        <w:tab/>
      </w:r>
    </w:p>
    <w:p w:rsidR="00E03329" w:rsidRDefault="00E03329" w:rsidP="000471EB">
      <w:pPr>
        <w:tabs>
          <w:tab w:val="left" w:pos="5520"/>
        </w:tabs>
      </w:pPr>
    </w:p>
    <w:p w:rsidR="00E03329" w:rsidRDefault="00E03329" w:rsidP="000471EB">
      <w:pPr>
        <w:tabs>
          <w:tab w:val="left" w:pos="5520"/>
        </w:tabs>
      </w:pPr>
    </w:p>
    <w:p w:rsidR="00E03329" w:rsidRDefault="00E03329" w:rsidP="000471EB">
      <w:pPr>
        <w:tabs>
          <w:tab w:val="left" w:pos="5520"/>
        </w:tabs>
      </w:pPr>
    </w:p>
    <w:p w:rsidR="00E03329" w:rsidRDefault="00E03329" w:rsidP="000471EB">
      <w:pPr>
        <w:tabs>
          <w:tab w:val="left" w:pos="5520"/>
        </w:tabs>
      </w:pPr>
    </w:p>
    <w:p w:rsidR="00E03329" w:rsidRDefault="00E03329" w:rsidP="000471EB">
      <w:pPr>
        <w:tabs>
          <w:tab w:val="left" w:pos="5520"/>
        </w:tabs>
      </w:pPr>
    </w:p>
    <w:p w:rsidR="00E03329" w:rsidRDefault="00E03329" w:rsidP="000471EB">
      <w:pPr>
        <w:tabs>
          <w:tab w:val="left" w:pos="5520"/>
        </w:tabs>
      </w:pPr>
    </w:p>
    <w:p w:rsidR="00E03329" w:rsidRDefault="00E03329" w:rsidP="000471EB">
      <w:pPr>
        <w:tabs>
          <w:tab w:val="left" w:pos="5520"/>
        </w:tabs>
      </w:pPr>
    </w:p>
    <w:p w:rsidR="00E03329" w:rsidRDefault="00E03329" w:rsidP="000471EB">
      <w:pPr>
        <w:tabs>
          <w:tab w:val="left" w:pos="5520"/>
        </w:tabs>
      </w:pPr>
    </w:p>
    <w:p w:rsidR="00E03329" w:rsidRDefault="00E03329" w:rsidP="00D77318">
      <w:pPr>
        <w:tabs>
          <w:tab w:val="left" w:pos="5520"/>
        </w:tabs>
        <w:rPr>
          <w:b/>
        </w:rPr>
      </w:pPr>
    </w:p>
    <w:p w:rsidR="00E03329" w:rsidRPr="004A381D" w:rsidRDefault="00E03329" w:rsidP="00D77318">
      <w:pPr>
        <w:tabs>
          <w:tab w:val="left" w:pos="5520"/>
        </w:tabs>
        <w:rPr>
          <w:b/>
        </w:rPr>
      </w:pPr>
      <w:r>
        <w:rPr>
          <w:b/>
        </w:rPr>
        <w:t xml:space="preserve">                                                                    </w:t>
      </w:r>
    </w:p>
    <w:p w:rsidR="00E03329" w:rsidRDefault="00E03329" w:rsidP="00D77318">
      <w:pPr>
        <w:tabs>
          <w:tab w:val="left" w:pos="5520"/>
        </w:tabs>
      </w:pPr>
    </w:p>
    <w:p w:rsidR="00E03329" w:rsidRDefault="00E03329" w:rsidP="00D77318">
      <w:pPr>
        <w:tabs>
          <w:tab w:val="left" w:pos="5520"/>
        </w:tabs>
      </w:pPr>
    </w:p>
    <w:p w:rsidR="00E03329" w:rsidRDefault="00E03329" w:rsidP="00D77318">
      <w:pPr>
        <w:tabs>
          <w:tab w:val="left" w:pos="6675"/>
        </w:tabs>
      </w:pPr>
    </w:p>
    <w:p w:rsidR="00E03329" w:rsidRDefault="00E03329" w:rsidP="00D77318">
      <w:pPr>
        <w:tabs>
          <w:tab w:val="left" w:pos="6675"/>
        </w:tabs>
      </w:pPr>
    </w:p>
    <w:p w:rsidR="00E03329" w:rsidRDefault="00E03329" w:rsidP="00D77318">
      <w:pPr>
        <w:tabs>
          <w:tab w:val="left" w:pos="6675"/>
        </w:tabs>
      </w:pPr>
    </w:p>
    <w:p w:rsidR="00E03329" w:rsidRDefault="00E03329" w:rsidP="00D77318">
      <w:pPr>
        <w:tabs>
          <w:tab w:val="left" w:pos="6675"/>
        </w:tabs>
      </w:pPr>
    </w:p>
    <w:p w:rsidR="00E03329" w:rsidRDefault="00E03329" w:rsidP="00D77318">
      <w:pPr>
        <w:tabs>
          <w:tab w:val="left" w:pos="6675"/>
        </w:tabs>
      </w:pPr>
    </w:p>
    <w:p w:rsidR="00E03329" w:rsidRDefault="00E03329" w:rsidP="00D77318">
      <w:pPr>
        <w:tabs>
          <w:tab w:val="left" w:pos="6675"/>
        </w:tabs>
      </w:pPr>
    </w:p>
    <w:p w:rsidR="00E03329" w:rsidRDefault="00E03329" w:rsidP="00D77318">
      <w:pPr>
        <w:tabs>
          <w:tab w:val="left" w:pos="6675"/>
        </w:tabs>
      </w:pPr>
    </w:p>
    <w:p w:rsidR="00E03329" w:rsidRDefault="00E03329" w:rsidP="007B434F">
      <w:pPr>
        <w:ind w:left="-426"/>
        <w:jc w:val="center"/>
      </w:pPr>
      <w:r>
        <w:t xml:space="preserve">Список мужчин -  членов профсоюза МБОУ «Кильдюшевская СОШ» и  </w:t>
      </w:r>
    </w:p>
    <w:p w:rsidR="00E03329" w:rsidRDefault="00E03329" w:rsidP="007B434F">
      <w:pPr>
        <w:ind w:left="-426"/>
        <w:jc w:val="center"/>
        <w:rPr>
          <w:bCs/>
        </w:rPr>
      </w:pPr>
      <w:r>
        <w:t>МБДОУ «Кильдюшевский детский сад «Улыбка»</w:t>
      </w:r>
    </w:p>
    <w:tbl>
      <w:tblPr>
        <w:tblpPr w:leftFromText="180" w:rightFromText="180" w:vertAnchor="text" w:tblpY="1"/>
        <w:tblOverlap w:val="never"/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0"/>
        <w:gridCol w:w="3791"/>
        <w:gridCol w:w="4997"/>
      </w:tblGrid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  <w:sz w:val="20"/>
                <w:szCs w:val="20"/>
              </w:rPr>
            </w:pPr>
            <w:r w:rsidRPr="00155471">
              <w:rPr>
                <w:bCs/>
                <w:sz w:val="20"/>
                <w:szCs w:val="20"/>
              </w:rPr>
              <w:t>№ п/п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jc w:val="center"/>
              <w:rPr>
                <w:bCs/>
                <w:sz w:val="20"/>
                <w:szCs w:val="20"/>
              </w:rPr>
            </w:pPr>
            <w:r w:rsidRPr="00155471">
              <w:rPr>
                <w:bCs/>
                <w:sz w:val="20"/>
                <w:szCs w:val="20"/>
              </w:rPr>
              <w:t xml:space="preserve">ФИО работника 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jc w:val="center"/>
              <w:rPr>
                <w:bCs/>
                <w:sz w:val="20"/>
                <w:szCs w:val="20"/>
              </w:rPr>
            </w:pPr>
            <w:r w:rsidRPr="00155471">
              <w:rPr>
                <w:bCs/>
                <w:sz w:val="20"/>
                <w:szCs w:val="20"/>
              </w:rPr>
              <w:t>Должность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1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Врясов Юрий Анатольевич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математики и информатики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2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Кильганов Денис Павлович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химии и биологии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</w:rPr>
              <w:t>3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Исаев Николай Сергеевич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  <w:sz w:val="24"/>
                <w:szCs w:val="24"/>
              </w:rPr>
            </w:pPr>
            <w:r w:rsidRPr="00155471">
              <w:rPr>
                <w:bCs/>
              </w:rPr>
              <w:t>Учитель физкультуры и ОБЖ</w:t>
            </w:r>
          </w:p>
        </w:tc>
      </w:tr>
      <w:tr w:rsidR="00E03329" w:rsidRPr="00155471" w:rsidTr="000527DF">
        <w:tc>
          <w:tcPr>
            <w:tcW w:w="710" w:type="dxa"/>
          </w:tcPr>
          <w:p w:rsidR="00E03329" w:rsidRPr="00155471" w:rsidRDefault="00E03329" w:rsidP="000527DF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  <w:r w:rsidRPr="00155471">
              <w:rPr>
                <w:bCs/>
              </w:rPr>
              <w:t>.</w:t>
            </w:r>
          </w:p>
        </w:tc>
        <w:tc>
          <w:tcPr>
            <w:tcW w:w="3791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>Лещов Александр Владимирович</w:t>
            </w:r>
          </w:p>
        </w:tc>
        <w:tc>
          <w:tcPr>
            <w:tcW w:w="4997" w:type="dxa"/>
          </w:tcPr>
          <w:p w:rsidR="00E03329" w:rsidRPr="00155471" w:rsidRDefault="00E03329" w:rsidP="000527DF">
            <w:pPr>
              <w:rPr>
                <w:bCs/>
              </w:rPr>
            </w:pPr>
            <w:r w:rsidRPr="00155471">
              <w:rPr>
                <w:bCs/>
              </w:rPr>
              <w:t>Учитель технологии</w:t>
            </w:r>
          </w:p>
        </w:tc>
      </w:tr>
    </w:tbl>
    <w:p w:rsidR="00E03329" w:rsidRDefault="00E03329" w:rsidP="007B434F">
      <w:pPr>
        <w:jc w:val="center"/>
        <w:rPr>
          <w:bCs/>
        </w:rPr>
      </w:pPr>
      <w:r>
        <w:rPr>
          <w:bCs/>
        </w:rPr>
        <w:br w:type="textWrapping" w:clear="all"/>
      </w:r>
    </w:p>
    <w:p w:rsidR="00E03329" w:rsidRDefault="00E03329" w:rsidP="007B434F">
      <w:pPr>
        <w:tabs>
          <w:tab w:val="left" w:pos="6675"/>
        </w:tabs>
      </w:pPr>
      <w:r>
        <w:t xml:space="preserve">                              Председатель профкома:                Долгова Людмила Николаевна</w:t>
      </w:r>
      <w:r>
        <w:tab/>
      </w:r>
    </w:p>
    <w:p w:rsidR="00E03329" w:rsidRDefault="00E03329" w:rsidP="007B434F">
      <w:pPr>
        <w:tabs>
          <w:tab w:val="left" w:pos="6675"/>
        </w:tabs>
      </w:pPr>
    </w:p>
    <w:p w:rsidR="00E03329" w:rsidRDefault="00E03329" w:rsidP="007B434F">
      <w:pPr>
        <w:tabs>
          <w:tab w:val="left" w:pos="6675"/>
        </w:tabs>
      </w:pPr>
    </w:p>
    <w:p w:rsidR="00E03329" w:rsidRDefault="00E03329" w:rsidP="007B434F">
      <w:pPr>
        <w:tabs>
          <w:tab w:val="left" w:pos="5520"/>
        </w:tabs>
      </w:pPr>
      <w:r>
        <w:tab/>
      </w:r>
    </w:p>
    <w:p w:rsidR="00E03329" w:rsidRDefault="00E03329" w:rsidP="007B434F">
      <w:pPr>
        <w:tabs>
          <w:tab w:val="left" w:pos="5520"/>
        </w:tabs>
      </w:pPr>
    </w:p>
    <w:p w:rsidR="00E03329" w:rsidRDefault="00E03329" w:rsidP="007B434F">
      <w:pPr>
        <w:tabs>
          <w:tab w:val="left" w:pos="5520"/>
        </w:tabs>
      </w:pPr>
    </w:p>
    <w:p w:rsidR="00E03329" w:rsidRDefault="00E03329" w:rsidP="007B434F">
      <w:pPr>
        <w:tabs>
          <w:tab w:val="left" w:pos="5520"/>
        </w:tabs>
      </w:pPr>
    </w:p>
    <w:p w:rsidR="00E03329" w:rsidRDefault="00E03329" w:rsidP="007B434F">
      <w:pPr>
        <w:tabs>
          <w:tab w:val="left" w:pos="5520"/>
        </w:tabs>
      </w:pPr>
    </w:p>
    <w:p w:rsidR="00E03329" w:rsidRDefault="00E03329" w:rsidP="007B434F">
      <w:pPr>
        <w:tabs>
          <w:tab w:val="left" w:pos="5520"/>
        </w:tabs>
      </w:pPr>
    </w:p>
    <w:p w:rsidR="00E03329" w:rsidRDefault="00E03329" w:rsidP="007B434F">
      <w:pPr>
        <w:tabs>
          <w:tab w:val="left" w:pos="5520"/>
        </w:tabs>
      </w:pPr>
    </w:p>
    <w:p w:rsidR="00E03329" w:rsidRDefault="00E03329" w:rsidP="007B434F">
      <w:pPr>
        <w:tabs>
          <w:tab w:val="left" w:pos="5520"/>
        </w:tabs>
      </w:pPr>
    </w:p>
    <w:p w:rsidR="00E03329" w:rsidRDefault="00E03329" w:rsidP="007B434F">
      <w:pPr>
        <w:tabs>
          <w:tab w:val="left" w:pos="5520"/>
        </w:tabs>
      </w:pPr>
    </w:p>
    <w:p w:rsidR="00E03329" w:rsidRDefault="00E03329" w:rsidP="00D77318">
      <w:pPr>
        <w:tabs>
          <w:tab w:val="left" w:pos="6675"/>
        </w:tabs>
      </w:pPr>
    </w:p>
    <w:p w:rsidR="00E03329" w:rsidRDefault="00E03329" w:rsidP="00D77318">
      <w:pPr>
        <w:tabs>
          <w:tab w:val="left" w:pos="6675"/>
        </w:tabs>
      </w:pPr>
    </w:p>
    <w:p w:rsidR="00E03329" w:rsidRDefault="00E03329" w:rsidP="00D77318">
      <w:pPr>
        <w:tabs>
          <w:tab w:val="left" w:pos="6675"/>
        </w:tabs>
      </w:pPr>
    </w:p>
    <w:p w:rsidR="00E03329" w:rsidRDefault="00E03329" w:rsidP="00D77318">
      <w:pPr>
        <w:tabs>
          <w:tab w:val="left" w:pos="6675"/>
        </w:tabs>
      </w:pPr>
    </w:p>
    <w:p w:rsidR="00E03329" w:rsidRDefault="00E03329" w:rsidP="00D77318">
      <w:pPr>
        <w:tabs>
          <w:tab w:val="left" w:pos="6675"/>
        </w:tabs>
      </w:pPr>
    </w:p>
    <w:p w:rsidR="00E03329" w:rsidRDefault="00E03329" w:rsidP="00D77318">
      <w:pPr>
        <w:tabs>
          <w:tab w:val="left" w:pos="6675"/>
        </w:tabs>
      </w:pPr>
    </w:p>
    <w:p w:rsidR="00E03329" w:rsidRDefault="00E03329" w:rsidP="00D77318">
      <w:pPr>
        <w:tabs>
          <w:tab w:val="left" w:pos="6675"/>
        </w:tabs>
      </w:pPr>
    </w:p>
    <w:p w:rsidR="00E03329" w:rsidRDefault="00E03329" w:rsidP="00D77318">
      <w:pPr>
        <w:tabs>
          <w:tab w:val="left" w:pos="6675"/>
        </w:tabs>
      </w:pPr>
    </w:p>
    <w:p w:rsidR="00E03329" w:rsidRDefault="00E03329" w:rsidP="00D77318">
      <w:pPr>
        <w:tabs>
          <w:tab w:val="left" w:pos="6675"/>
        </w:tabs>
      </w:pPr>
    </w:p>
    <w:sectPr w:rsidR="00E03329" w:rsidSect="007F5A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80A14"/>
    <w:rsid w:val="000422F9"/>
    <w:rsid w:val="000471EB"/>
    <w:rsid w:val="000527DF"/>
    <w:rsid w:val="000771BC"/>
    <w:rsid w:val="00080A14"/>
    <w:rsid w:val="00155471"/>
    <w:rsid w:val="001D201D"/>
    <w:rsid w:val="00395624"/>
    <w:rsid w:val="004A381D"/>
    <w:rsid w:val="005863C1"/>
    <w:rsid w:val="00592144"/>
    <w:rsid w:val="007B434F"/>
    <w:rsid w:val="007F5A91"/>
    <w:rsid w:val="00A85A7F"/>
    <w:rsid w:val="00B644BA"/>
    <w:rsid w:val="00B743B3"/>
    <w:rsid w:val="00BF5FC1"/>
    <w:rsid w:val="00C1521F"/>
    <w:rsid w:val="00D77318"/>
    <w:rsid w:val="00E03329"/>
    <w:rsid w:val="00E03A8C"/>
    <w:rsid w:val="00E41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5A91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6199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114</TotalTime>
  <Pages>7</Pages>
  <Words>846</Words>
  <Characters>4826</Characters>
  <Application>Microsoft Office Word</Application>
  <DocSecurity>0</DocSecurity>
  <Lines>0</Lines>
  <Paragraphs>0</Paragraphs>
  <ScaleCrop>false</ScaleCrop>
  <Company>МОУ "Кильдюшевская СОШ"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Врясов Анатолий</cp:lastModifiedBy>
  <cp:revision>7</cp:revision>
  <cp:lastPrinted>2013-11-20T04:05:00Z</cp:lastPrinted>
  <dcterms:created xsi:type="dcterms:W3CDTF">2013-11-19T05:54:00Z</dcterms:created>
  <dcterms:modified xsi:type="dcterms:W3CDTF">2015-04-15T19:22:00Z</dcterms:modified>
</cp:coreProperties>
</file>